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ADA" w:rsidRDefault="00784ADA" w:rsidP="00B42460">
      <w:pPr>
        <w:jc w:val="center"/>
        <w:rPr>
          <w:b/>
          <w:bCs/>
          <w:sz w:val="32"/>
          <w:szCs w:val="32"/>
        </w:rPr>
      </w:pPr>
      <w:r w:rsidRPr="00B60845">
        <w:rPr>
          <w:b/>
          <w:bCs/>
          <w:sz w:val="32"/>
          <w:szCs w:val="32"/>
        </w:rPr>
        <w:t>Procedural rights in EU criminal law</w:t>
      </w:r>
    </w:p>
    <w:p w:rsidR="00784ADA" w:rsidRDefault="00784ADA" w:rsidP="00E20735">
      <w:pPr>
        <w:jc w:val="center"/>
        <w:rPr>
          <w:rFonts w:ascii="Arial" w:hAnsi="Arial" w:cs="Arial"/>
          <w:b/>
          <w:sz w:val="32"/>
          <w:szCs w:val="32"/>
        </w:rPr>
      </w:pPr>
      <w:r w:rsidRPr="00471C43">
        <w:rPr>
          <w:rFonts w:ascii="Arial" w:hAnsi="Arial" w:cs="Arial"/>
          <w:b/>
          <w:sz w:val="32"/>
          <w:szCs w:val="32"/>
        </w:rPr>
        <w:t>PROGRAM</w:t>
      </w:r>
    </w:p>
    <w:p w:rsidR="00784ADA" w:rsidRPr="00471C43" w:rsidRDefault="00784ADA" w:rsidP="00E2073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24 – 26 June 2015</w:t>
      </w:r>
    </w:p>
    <w:p w:rsidR="00784ADA" w:rsidRDefault="00784ADA" w:rsidP="00B42460">
      <w:pPr>
        <w:rPr>
          <w:rFonts w:ascii="Arial" w:hAnsi="Arial" w:cs="Arial"/>
          <w:sz w:val="32"/>
          <w:szCs w:val="32"/>
        </w:rPr>
      </w:pPr>
    </w:p>
    <w:p w:rsidR="00784ADA" w:rsidRDefault="00784ADA" w:rsidP="00B42460">
      <w:pPr>
        <w:rPr>
          <w:rFonts w:ascii="Arial" w:hAnsi="Arial" w:cs="Arial"/>
          <w:sz w:val="32"/>
          <w:szCs w:val="32"/>
        </w:rPr>
      </w:pPr>
    </w:p>
    <w:p w:rsidR="00784ADA" w:rsidRDefault="00784ADA" w:rsidP="00B4246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24 June 2015</w:t>
      </w:r>
    </w:p>
    <w:tbl>
      <w:tblPr>
        <w:tblW w:w="9648" w:type="dxa"/>
        <w:tblLook w:val="01E0"/>
      </w:tblPr>
      <w:tblGrid>
        <w:gridCol w:w="1780"/>
        <w:gridCol w:w="7868"/>
      </w:tblGrid>
      <w:tr w:rsidR="00784ADA" w:rsidRPr="0024105E" w:rsidTr="0042513E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784ADA" w:rsidRPr="0024105E" w:rsidRDefault="00784ADA" w:rsidP="00EC4CF6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9:15</w:t>
            </w:r>
            <w:r>
              <w:rPr>
                <w:rFonts w:ascii="Arial" w:hAnsi="Arial" w:cs="Arial"/>
                <w:bCs/>
              </w:rPr>
              <w:t xml:space="preserve"> – 9:30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784ADA" w:rsidRPr="0024105E" w:rsidRDefault="00784ADA" w:rsidP="00EC4CF6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Arrival and registration of participants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9:30 - 11:0</w:t>
            </w:r>
            <w:r w:rsidRPr="00DD13D0">
              <w:rPr>
                <w:rFonts w:ascii="Arial" w:hAnsi="Arial" w:cs="Arial"/>
              </w:rPr>
              <w:t>0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784ADA" w:rsidRPr="00E20735" w:rsidRDefault="00784ADA" w:rsidP="00EC4CF6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 xml:space="preserve">General overview of the judicial cooperation instruments within EU legislation: available instruments, status of implementation, electronic tools. Principles of mutual recognition.    </w:t>
            </w:r>
          </w:p>
          <w:p w:rsidR="00784ADA" w:rsidRPr="00E20735" w:rsidRDefault="00784ADA" w:rsidP="00EC4CF6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Presentation of several new instruments:</w:t>
            </w:r>
          </w:p>
          <w:p w:rsidR="00784ADA" w:rsidRPr="00950352" w:rsidRDefault="00784ADA" w:rsidP="00EC4CF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7" w:history="1">
              <w:r w:rsidRPr="00950352">
                <w:rPr>
                  <w:rFonts w:ascii="Arial" w:hAnsi="Arial" w:cs="Arial"/>
                </w:rPr>
                <w:t>Directive 2010/64/EU of the European Parliament and of the Council of 20 October 2010 on the right to interpretation and translation in criminal proceedings</w:t>
              </w:r>
            </w:hyperlink>
            <w:r w:rsidRPr="00950352">
              <w:rPr>
                <w:rFonts w:ascii="Arial" w:hAnsi="Arial" w:cs="Arial"/>
              </w:rPr>
              <w:t>;</w:t>
            </w:r>
          </w:p>
          <w:p w:rsidR="00784ADA" w:rsidRDefault="00784ADA" w:rsidP="00EC4CF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8" w:history="1">
              <w:r w:rsidRPr="00950352">
                <w:rPr>
                  <w:rFonts w:ascii="Arial" w:hAnsi="Arial" w:cs="Arial"/>
                </w:rPr>
                <w:t>Directive 2012/13/EU of the European Parliament and of the Council of 22 May 2012 on the right to information in criminal proceedings</w:t>
              </w:r>
            </w:hyperlink>
            <w:r w:rsidRPr="00950352">
              <w:rPr>
                <w:rFonts w:ascii="Arial" w:hAnsi="Arial" w:cs="Arial"/>
              </w:rPr>
              <w:t>;</w:t>
            </w:r>
          </w:p>
          <w:p w:rsidR="00784ADA" w:rsidRDefault="00784ADA" w:rsidP="00EC4CF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9" w:history="1">
              <w:r w:rsidRPr="00950352">
                <w:rPr>
                  <w:rFonts w:ascii="Arial" w:hAnsi="Arial" w:cs="Arial"/>
                </w:rPr>
                <w:t>Directive 2013/48/EU on the right of access to a lawyer in criminal proceedings and in European arrest warrant proceedings, and on the right to have a third party informed upon deprivation of liberty and to communicate with third persons</w:t>
              </w:r>
            </w:hyperlink>
            <w:r w:rsidRPr="00950352">
              <w:rPr>
                <w:rFonts w:ascii="Arial" w:hAnsi="Arial" w:cs="Arial"/>
              </w:rPr>
              <w:t>.</w:t>
            </w:r>
          </w:p>
          <w:p w:rsidR="00784ADA" w:rsidRPr="0042513E" w:rsidRDefault="00784ADA" w:rsidP="0042513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42513E">
              <w:rPr>
                <w:rFonts w:ascii="Arial" w:hAnsi="Arial" w:cs="Arial"/>
              </w:rPr>
              <w:t>Romulus-Dan VARGA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11:0</w:t>
            </w:r>
            <w:r w:rsidRPr="00DD1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11:15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11:1</w:t>
            </w:r>
            <w:r w:rsidRPr="00DD13D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– 12:15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784ADA" w:rsidRDefault="00784ADA" w:rsidP="00EC4CF6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Charter of fundamental rights of the European Union and references to the ECHR. Procedural rights within the EU</w:t>
            </w:r>
          </w:p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Mrs. Claudia JDERU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12:15 – 13:00 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784ADA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Linguistic training</w:t>
            </w:r>
          </w:p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Mrs. Roxana Constantinescu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13:00</w:t>
            </w:r>
            <w:r>
              <w:rPr>
                <w:rFonts w:ascii="Arial" w:hAnsi="Arial" w:cs="Arial"/>
              </w:rPr>
              <w:t xml:space="preserve"> – 14:00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Lunch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14:00</w:t>
            </w:r>
            <w:r>
              <w:rPr>
                <w:rFonts w:ascii="Arial" w:hAnsi="Arial" w:cs="Arial"/>
              </w:rPr>
              <w:t xml:space="preserve"> – 15:00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784ADA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Moot court. Executing an EAW. Presentin</w:t>
            </w:r>
            <w:r>
              <w:rPr>
                <w:rFonts w:ascii="Arial" w:hAnsi="Arial" w:cs="Arial"/>
              </w:rPr>
              <w:t>g a hearing in a Romanian court</w:t>
            </w:r>
          </w:p>
          <w:p w:rsidR="00784ADA" w:rsidRPr="0042513E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42513E">
              <w:rPr>
                <w:rFonts w:ascii="Arial" w:hAnsi="Arial" w:cs="Arial"/>
              </w:rPr>
              <w:t>Romulus-Dan VARGA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15:00</w:t>
            </w:r>
            <w:r>
              <w:rPr>
                <w:rFonts w:ascii="Arial" w:hAnsi="Arial" w:cs="Arial"/>
              </w:rPr>
              <w:t xml:space="preserve"> – 15:15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784ADA" w:rsidRPr="00DD13D0" w:rsidTr="0042513E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15:15 – 17:00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784ADA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Workshop no.1. Study cases</w:t>
            </w:r>
          </w:p>
          <w:p w:rsidR="00784ADA" w:rsidRPr="0042513E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42513E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Mrs. </w:t>
            </w:r>
            <w:r w:rsidRPr="0042513E">
              <w:rPr>
                <w:rFonts w:ascii="Arial" w:hAnsi="Arial" w:cs="Arial"/>
              </w:rPr>
              <w:t xml:space="preserve">Isabella VAN HOEYLANDT </w:t>
            </w:r>
          </w:p>
        </w:tc>
      </w:tr>
    </w:tbl>
    <w:p w:rsidR="00784ADA" w:rsidRDefault="00784ADA" w:rsidP="002E00FA">
      <w:pPr>
        <w:rPr>
          <w:rFonts w:ascii="Arial" w:hAnsi="Arial" w:cs="Arial"/>
          <w:sz w:val="32"/>
          <w:szCs w:val="32"/>
        </w:rPr>
      </w:pPr>
    </w:p>
    <w:p w:rsidR="00784ADA" w:rsidRDefault="00784ADA" w:rsidP="002E00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784ADA" w:rsidRPr="001A2C0F" w:rsidRDefault="00784ADA" w:rsidP="002E00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25 June 2015</w:t>
      </w:r>
    </w:p>
    <w:tbl>
      <w:tblPr>
        <w:tblW w:w="0" w:type="auto"/>
        <w:tblLook w:val="00A0"/>
      </w:tblPr>
      <w:tblGrid>
        <w:gridCol w:w="1951"/>
        <w:gridCol w:w="7625"/>
      </w:tblGrid>
      <w:tr w:rsidR="00784ADA" w:rsidRPr="00B7032C" w:rsidTr="0042513E">
        <w:trPr>
          <w:trHeight w:val="851"/>
        </w:trPr>
        <w:tc>
          <w:tcPr>
            <w:tcW w:w="1951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9:00 – 10:30</w:t>
            </w:r>
          </w:p>
        </w:tc>
        <w:tc>
          <w:tcPr>
            <w:tcW w:w="7625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Executing the requests in separate rooms</w:t>
            </w: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42513E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Mrs. </w:t>
            </w:r>
            <w:r w:rsidRPr="0042513E">
              <w:rPr>
                <w:rFonts w:ascii="Arial" w:hAnsi="Arial" w:cs="Arial"/>
              </w:rPr>
              <w:t>Isabella VAN HOEYLANDT</w:t>
            </w: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784ADA" w:rsidTr="0042513E">
        <w:trPr>
          <w:trHeight w:val="851"/>
        </w:trPr>
        <w:tc>
          <w:tcPr>
            <w:tcW w:w="1951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10:30 – 11:00</w:t>
            </w:r>
          </w:p>
        </w:tc>
        <w:tc>
          <w:tcPr>
            <w:tcW w:w="7625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Feed-back from the workshops</w:t>
            </w: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42513E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Mrs. </w:t>
            </w:r>
            <w:r w:rsidRPr="0042513E">
              <w:rPr>
                <w:rFonts w:ascii="Arial" w:hAnsi="Arial" w:cs="Arial"/>
              </w:rPr>
              <w:t>Isabella VAN HOEYLANDT</w:t>
            </w:r>
          </w:p>
        </w:tc>
      </w:tr>
      <w:tr w:rsidR="00784ADA" w:rsidTr="0042513E">
        <w:trPr>
          <w:trHeight w:val="851"/>
        </w:trPr>
        <w:tc>
          <w:tcPr>
            <w:tcW w:w="1951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11:00 – 11:30</w:t>
            </w:r>
          </w:p>
        </w:tc>
        <w:tc>
          <w:tcPr>
            <w:tcW w:w="7625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 xml:space="preserve">Coffee break </w:t>
            </w: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784ADA" w:rsidTr="0042513E">
        <w:trPr>
          <w:trHeight w:val="851"/>
        </w:trPr>
        <w:tc>
          <w:tcPr>
            <w:tcW w:w="1951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11:30 – 13:00</w:t>
            </w:r>
          </w:p>
        </w:tc>
        <w:tc>
          <w:tcPr>
            <w:tcW w:w="7625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Default="00784ADA" w:rsidP="00EB05AF">
            <w:pPr>
              <w:spacing w:after="0" w:line="240" w:lineRule="auto"/>
              <w:rPr>
                <w:rFonts w:ascii="Arial" w:hAnsi="Arial" w:cs="Arial"/>
                <w:bCs/>
                <w:i/>
              </w:rPr>
            </w:pPr>
            <w:r w:rsidRPr="00EB05AF">
              <w:rPr>
                <w:rFonts w:ascii="Arial" w:hAnsi="Arial" w:cs="Arial"/>
                <w:bCs/>
              </w:rPr>
              <w:t xml:space="preserve">European Arrest Warrant from the perspective of procedural rights of the requested person. The principle of </w:t>
            </w:r>
            <w:r w:rsidRPr="00EB05AF">
              <w:rPr>
                <w:rFonts w:ascii="Arial" w:hAnsi="Arial" w:cs="Arial"/>
                <w:bCs/>
                <w:i/>
              </w:rPr>
              <w:t>ne bis in idem</w:t>
            </w:r>
          </w:p>
          <w:p w:rsidR="00784ADA" w:rsidRPr="0042513E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Mr. </w:t>
            </w:r>
            <w:r w:rsidRPr="0042513E">
              <w:rPr>
                <w:rFonts w:ascii="Arial" w:hAnsi="Arial" w:cs="Arial"/>
                <w:bCs/>
              </w:rPr>
              <w:t>Javier FRAUCA AZCONA</w:t>
            </w:r>
          </w:p>
        </w:tc>
      </w:tr>
      <w:tr w:rsidR="00784ADA" w:rsidTr="0042513E">
        <w:trPr>
          <w:trHeight w:val="851"/>
        </w:trPr>
        <w:tc>
          <w:tcPr>
            <w:tcW w:w="1951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13:00 – 14:00</w:t>
            </w:r>
          </w:p>
        </w:tc>
        <w:tc>
          <w:tcPr>
            <w:tcW w:w="7625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Lunch</w:t>
            </w: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784ADA" w:rsidTr="0042513E">
        <w:trPr>
          <w:trHeight w:val="851"/>
        </w:trPr>
        <w:tc>
          <w:tcPr>
            <w:tcW w:w="1951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14:00 – 15:30</w:t>
            </w: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625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Workshop no. 2 (</w:t>
            </w:r>
            <w:r w:rsidRPr="00EB05AF">
              <w:rPr>
                <w:rFonts w:ascii="Arial" w:hAnsi="Arial" w:cs="Arial"/>
                <w:bCs/>
                <w:i/>
              </w:rPr>
              <w:t>ne bis in idem</w:t>
            </w:r>
            <w:r w:rsidRPr="00EB05AF">
              <w:rPr>
                <w:rFonts w:ascii="Arial" w:hAnsi="Arial" w:cs="Arial"/>
                <w:bCs/>
              </w:rPr>
              <w:t>)</w:t>
            </w:r>
          </w:p>
          <w:p w:rsidR="00784ADA" w:rsidRPr="0046069E" w:rsidRDefault="00784ADA" w:rsidP="00EB05AF">
            <w:pPr>
              <w:spacing w:after="0" w:line="240" w:lineRule="auto"/>
            </w:pPr>
            <w:r>
              <w:rPr>
                <w:rFonts w:ascii="Arial" w:hAnsi="Arial" w:cs="Arial"/>
              </w:rPr>
              <w:t xml:space="preserve">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bCs/>
              </w:rPr>
              <w:t xml:space="preserve">Mr. </w:t>
            </w:r>
            <w:r w:rsidRPr="0042513E">
              <w:rPr>
                <w:rFonts w:ascii="Arial" w:hAnsi="Arial" w:cs="Arial"/>
                <w:bCs/>
              </w:rPr>
              <w:t>Javier FRAUCA AZCONA</w:t>
            </w:r>
            <w:r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</w:rPr>
              <w:t xml:space="preserve"> Mr. </w:t>
            </w:r>
            <w:r w:rsidRPr="0042513E">
              <w:rPr>
                <w:rFonts w:ascii="Arial" w:hAnsi="Arial" w:cs="Arial"/>
              </w:rPr>
              <w:t>Tomasz OSTROPOLSKI</w:t>
            </w:r>
          </w:p>
        </w:tc>
      </w:tr>
      <w:tr w:rsidR="00784ADA" w:rsidTr="0042513E">
        <w:trPr>
          <w:trHeight w:val="851"/>
        </w:trPr>
        <w:tc>
          <w:tcPr>
            <w:tcW w:w="1951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15:30 – 15:45</w:t>
            </w: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625" w:type="dxa"/>
            <w:shd w:val="clear" w:color="auto" w:fill="BFBFBF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Coffee break</w:t>
            </w:r>
          </w:p>
        </w:tc>
      </w:tr>
      <w:tr w:rsidR="00784ADA" w:rsidTr="0042513E">
        <w:trPr>
          <w:trHeight w:val="851"/>
        </w:trPr>
        <w:tc>
          <w:tcPr>
            <w:tcW w:w="1951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15:45 – 17:00</w:t>
            </w:r>
          </w:p>
        </w:tc>
        <w:tc>
          <w:tcPr>
            <w:tcW w:w="7625" w:type="dxa"/>
            <w:shd w:val="clear" w:color="auto" w:fill="F2F2F2"/>
          </w:tcPr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Workshop no. 2 – continuation</w:t>
            </w:r>
          </w:p>
          <w:p w:rsidR="00784ADA" w:rsidRDefault="00784ADA" w:rsidP="00EB05AF">
            <w:pPr>
              <w:spacing w:after="0" w:line="240" w:lineRule="auto"/>
              <w:rPr>
                <w:rFonts w:ascii="Arial" w:hAnsi="Arial" w:cs="Arial"/>
              </w:rPr>
            </w:pPr>
            <w:r w:rsidRPr="00EB05AF">
              <w:rPr>
                <w:rFonts w:ascii="Arial" w:hAnsi="Arial" w:cs="Arial"/>
              </w:rPr>
              <w:t>Feed-back from the workshops</w:t>
            </w:r>
          </w:p>
          <w:p w:rsidR="00784ADA" w:rsidRPr="00EB05AF" w:rsidRDefault="00784ADA" w:rsidP="00EB05AF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8C7773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8C7773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bCs/>
              </w:rPr>
              <w:t xml:space="preserve">Mr. </w:t>
            </w:r>
            <w:r w:rsidRPr="0042513E">
              <w:rPr>
                <w:rFonts w:ascii="Arial" w:hAnsi="Arial" w:cs="Arial"/>
                <w:bCs/>
              </w:rPr>
              <w:t>Javier FRAUCA AZCONA</w:t>
            </w:r>
            <w:r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</w:rPr>
              <w:t xml:space="preserve">Mr. </w:t>
            </w:r>
            <w:r w:rsidRPr="0042513E">
              <w:rPr>
                <w:rFonts w:ascii="Arial" w:hAnsi="Arial" w:cs="Arial"/>
              </w:rPr>
              <w:t>Tomasz OSTROPOLSKI</w:t>
            </w:r>
          </w:p>
        </w:tc>
      </w:tr>
    </w:tbl>
    <w:p w:rsidR="00784ADA" w:rsidRDefault="00784ADA" w:rsidP="002E00FA">
      <w:pPr>
        <w:rPr>
          <w:rFonts w:ascii="Palatino Linotype" w:hAnsi="Palatino Linotype"/>
          <w:sz w:val="28"/>
          <w:szCs w:val="28"/>
        </w:rPr>
      </w:pPr>
    </w:p>
    <w:p w:rsidR="00784ADA" w:rsidRDefault="00784ADA" w:rsidP="002E00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784ADA" w:rsidRPr="001A2C0F" w:rsidRDefault="00784ADA" w:rsidP="002E00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26 June 2015</w:t>
      </w:r>
    </w:p>
    <w:tbl>
      <w:tblPr>
        <w:tblW w:w="9648" w:type="dxa"/>
        <w:tblLook w:val="01E0"/>
      </w:tblPr>
      <w:tblGrid>
        <w:gridCol w:w="1908"/>
        <w:gridCol w:w="7740"/>
      </w:tblGrid>
      <w:tr w:rsidR="00784ADA" w:rsidRPr="0024105E" w:rsidTr="0042513E">
        <w:trPr>
          <w:trHeight w:val="851"/>
        </w:trPr>
        <w:tc>
          <w:tcPr>
            <w:tcW w:w="1908" w:type="dxa"/>
            <w:shd w:val="pct20" w:color="000000" w:fill="FFFFFF"/>
            <w:vAlign w:val="center"/>
          </w:tcPr>
          <w:p w:rsidR="00784ADA" w:rsidRPr="0024105E" w:rsidRDefault="00784ADA" w:rsidP="00EC4CF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9:30 – 11:30</w:t>
            </w:r>
          </w:p>
        </w:tc>
        <w:tc>
          <w:tcPr>
            <w:tcW w:w="7740" w:type="dxa"/>
            <w:shd w:val="pct20" w:color="000000" w:fill="FFFFFF"/>
            <w:vAlign w:val="center"/>
          </w:tcPr>
          <w:p w:rsidR="00784ADA" w:rsidRPr="00B7032C" w:rsidRDefault="00784ADA" w:rsidP="00EC4CF6">
            <w:pPr>
              <w:rPr>
                <w:rFonts w:ascii="Arial" w:hAnsi="Arial" w:cs="Arial"/>
              </w:rPr>
            </w:pPr>
            <w:r w:rsidRPr="00B7032C">
              <w:rPr>
                <w:rFonts w:ascii="Arial" w:hAnsi="Arial" w:cs="Arial"/>
              </w:rPr>
              <w:t>Linguistic training</w:t>
            </w:r>
          </w:p>
          <w:p w:rsidR="00784ADA" w:rsidRPr="0024105E" w:rsidRDefault="00784ADA" w:rsidP="00EC4CF6">
            <w:pPr>
              <w:rPr>
                <w:rFonts w:ascii="Arial" w:hAnsi="Arial" w:cs="Arial"/>
                <w:bCs/>
              </w:rPr>
            </w:pPr>
            <w:r w:rsidRPr="00B7032C">
              <w:rPr>
                <w:rFonts w:ascii="Arial" w:hAnsi="Arial" w:cs="Arial"/>
              </w:rPr>
              <w:t>Mrs. Roxana Constantinescu</w:t>
            </w:r>
          </w:p>
        </w:tc>
      </w:tr>
      <w:tr w:rsidR="00784ADA" w:rsidRPr="00DD13D0" w:rsidTr="0042513E">
        <w:trPr>
          <w:trHeight w:val="851"/>
        </w:trPr>
        <w:tc>
          <w:tcPr>
            <w:tcW w:w="1908" w:type="dxa"/>
            <w:shd w:val="pct5" w:color="000000" w:fill="FFFFF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11:30 – 12:00</w:t>
            </w:r>
          </w:p>
        </w:tc>
        <w:tc>
          <w:tcPr>
            <w:tcW w:w="7740" w:type="dxa"/>
            <w:shd w:val="pct5" w:color="000000" w:fill="FFFFF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 xml:space="preserve">Coffee break </w:t>
            </w:r>
          </w:p>
        </w:tc>
      </w:tr>
      <w:tr w:rsidR="00784ADA" w:rsidRPr="00DD13D0" w:rsidTr="0042513E">
        <w:trPr>
          <w:trHeight w:val="851"/>
        </w:trPr>
        <w:tc>
          <w:tcPr>
            <w:tcW w:w="1908" w:type="dxa"/>
            <w:shd w:val="pct20" w:color="000000" w:fill="FFFFF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 – 13:00</w:t>
            </w:r>
          </w:p>
        </w:tc>
        <w:tc>
          <w:tcPr>
            <w:tcW w:w="7740" w:type="dxa"/>
            <w:shd w:val="pct20" w:color="000000" w:fill="FFFFFF"/>
            <w:vAlign w:val="center"/>
          </w:tcPr>
          <w:p w:rsidR="00784ADA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EU rules concerning judicial cooperation in criminal matters; new legal instruments</w:t>
            </w:r>
          </w:p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42513E">
              <w:rPr>
                <w:rFonts w:ascii="Arial" w:hAnsi="Arial" w:cs="Arial"/>
              </w:rPr>
              <w:t>Tomasz OSTROPOLSKI</w:t>
            </w:r>
          </w:p>
        </w:tc>
      </w:tr>
      <w:tr w:rsidR="00784ADA" w:rsidRPr="00DD13D0" w:rsidTr="0042513E">
        <w:trPr>
          <w:trHeight w:val="851"/>
        </w:trPr>
        <w:tc>
          <w:tcPr>
            <w:tcW w:w="1908" w:type="dxa"/>
            <w:shd w:val="pct5" w:color="000000" w:fill="FFFFF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13:00 – 14:00</w:t>
            </w:r>
          </w:p>
        </w:tc>
        <w:tc>
          <w:tcPr>
            <w:tcW w:w="7740" w:type="dxa"/>
            <w:shd w:val="pct5" w:color="000000" w:fill="FFFFFF"/>
            <w:vAlign w:val="center"/>
          </w:tcPr>
          <w:p w:rsidR="00784ADA" w:rsidRPr="00DD13D0" w:rsidRDefault="00784ADA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Lunch</w:t>
            </w:r>
          </w:p>
        </w:tc>
      </w:tr>
    </w:tbl>
    <w:p w:rsidR="00784ADA" w:rsidRPr="00822AC5" w:rsidRDefault="00784ADA" w:rsidP="00B42460"/>
    <w:p w:rsidR="00784ADA" w:rsidRDefault="00784ADA"/>
    <w:sectPr w:rsidR="00784ADA" w:rsidSect="00C25486">
      <w:headerReference w:type="default" r:id="rId10"/>
      <w:footerReference w:type="default" r:id="rId11"/>
      <w:pgSz w:w="12240" w:h="15840"/>
      <w:pgMar w:top="738" w:right="1440" w:bottom="1440" w:left="1440" w:header="34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ADA" w:rsidRDefault="00784ADA" w:rsidP="00373FAD">
      <w:pPr>
        <w:spacing w:after="0" w:line="240" w:lineRule="auto"/>
      </w:pPr>
      <w:r>
        <w:separator/>
      </w:r>
    </w:p>
  </w:endnote>
  <w:endnote w:type="continuationSeparator" w:id="0">
    <w:p w:rsidR="00784ADA" w:rsidRDefault="00784ADA" w:rsidP="00373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ADA" w:rsidRDefault="00784ADA" w:rsidP="00290992">
    <w:pPr>
      <w:pStyle w:val="Footer"/>
    </w:pPr>
    <w:r>
      <w:rPr>
        <w:noProof/>
        <w:lang w:val="ro-RO" w:eastAsia="ro-RO"/>
      </w:rPr>
      <w:pict>
        <v:group id="_x0000_s2049" style="position:absolute;margin-left:-23.15pt;margin-top:10.65pt;width:529.15pt;height:36.85pt;z-index:251660288" coordorigin="977,14418" coordsize="10583,7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77;top:14418;width:992;height:737">
            <v:imagedata r:id="rId1" o:title=""/>
          </v:shape>
          <v:shape id="_x0000_s2051" type="#_x0000_t75" style="position:absolute;left:8955;top:14418;width:1193;height:737">
            <v:imagedata r:id="rId2" o:title="" croptop="11574f" cropbottom="14680f"/>
          </v:shape>
          <v:shape id="_x0000_s2052" type="#_x0000_t75" style="position:absolute;left:10440;top:14418;width:1120;height:737">
            <v:imagedata r:id="rId3" o:title=""/>
          </v:shape>
          <v:shape id="_x0000_s2053" type="#_x0000_t75" style="position:absolute;left:2261;top:14418;width:942;height:737">
            <v:imagedata r:id="rId4" o:title=""/>
          </v:shape>
          <v:shape id="_x0000_s2054" type="#_x0000_t75" style="position:absolute;left:5066;top:14418;width:1448;height:737">
            <v:imagedata r:id="rId5" o:title="" cropbottom="3121f"/>
          </v:shape>
          <v:shape id="_x0000_s2055" type="#_x0000_t75" style="position:absolute;left:6806;top:14418;width:862;height:737">
            <v:imagedata r:id="rId6" o:title=""/>
          </v:shape>
          <v:shape id="_x0000_s2056" type="#_x0000_t75" style="position:absolute;left:7960;top:14418;width:703;height:737">
            <v:imagedata r:id="rId7" o:title="" chromakey="white" gain="57672f" blacklevel="-7864f"/>
          </v:shape>
          <v:shape id="_x0000_s2057" type="#_x0000_t75" style="position:absolute;left:3495;top:14418;width:1279;height:737">
            <v:imagedata r:id="rId8" o:title=""/>
          </v:shape>
        </v:group>
      </w:pict>
    </w:r>
    <w:r w:rsidRPr="00B4276F">
      <w:rPr>
        <w:noProof/>
        <w:lang w:val="ro-RO" w:eastAsia="ro-RO"/>
      </w:rPr>
      <w:pict>
        <v:shape id="Picture 16" o:spid="_x0000_i1032" type="#_x0000_t75" alt="spacer" style="width:.75pt;height:.75pt;visibility:visible">
          <v:imagedata r:id="rId9" o:title=""/>
        </v:shape>
      </w:pict>
    </w:r>
    <w:r>
      <w:tab/>
    </w:r>
    <w:r>
      <w:tab/>
    </w:r>
  </w:p>
  <w:p w:rsidR="00784ADA" w:rsidRDefault="00784ADA" w:rsidP="00290992">
    <w:pPr>
      <w:pStyle w:val="Footer"/>
    </w:pPr>
  </w:p>
  <w:p w:rsidR="00784ADA" w:rsidRDefault="00784ADA" w:rsidP="00366BB5">
    <w:pPr>
      <w:pStyle w:val="Footer"/>
    </w:pPr>
    <w:r>
      <w:tab/>
    </w:r>
    <w:r>
      <w:tab/>
    </w:r>
  </w:p>
  <w:p w:rsidR="00784ADA" w:rsidRDefault="00784A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ADA" w:rsidRDefault="00784ADA" w:rsidP="00373FAD">
      <w:pPr>
        <w:spacing w:after="0" w:line="240" w:lineRule="auto"/>
      </w:pPr>
      <w:r>
        <w:separator/>
      </w:r>
    </w:p>
  </w:footnote>
  <w:footnote w:type="continuationSeparator" w:id="0">
    <w:p w:rsidR="00784ADA" w:rsidRDefault="00784ADA" w:rsidP="00373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76" w:type="dxa"/>
      <w:jc w:val="right"/>
      <w:tblInd w:w="837" w:type="dxa"/>
      <w:tblLook w:val="00A0"/>
    </w:tblPr>
    <w:tblGrid>
      <w:gridCol w:w="3227"/>
      <w:gridCol w:w="4257"/>
      <w:gridCol w:w="2092"/>
    </w:tblGrid>
    <w:tr w:rsidR="00784ADA" w:rsidTr="0003777D">
      <w:trPr>
        <w:trHeight w:val="1565"/>
        <w:jc w:val="right"/>
      </w:trPr>
      <w:tc>
        <w:tcPr>
          <w:tcW w:w="3227" w:type="dxa"/>
        </w:tcPr>
        <w:p w:rsidR="00784ADA" w:rsidRPr="006027CB" w:rsidRDefault="00784ADA" w:rsidP="0003777D">
          <w:pPr>
            <w:pStyle w:val="Header"/>
            <w:rPr>
              <w:b/>
              <w:color w:val="000000"/>
              <w:lang w:eastAsia="fr-FR"/>
            </w:rPr>
          </w:pPr>
          <w:r w:rsidRPr="00B4276F">
            <w:rPr>
              <w:b/>
              <w:color w:val="000000"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98.25pt;height:78pt">
                <v:imagedata r:id="rId1" o:title=""/>
              </v:shape>
            </w:pict>
          </w:r>
        </w:p>
      </w:tc>
      <w:tc>
        <w:tcPr>
          <w:tcW w:w="4257" w:type="dxa"/>
          <w:vAlign w:val="center"/>
        </w:tcPr>
        <w:p w:rsidR="00784ADA" w:rsidRPr="004854E0" w:rsidRDefault="00784ADA" w:rsidP="006027CB">
          <w:pPr>
            <w:pStyle w:val="Header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With financial support from the </w:t>
          </w:r>
        </w:p>
        <w:p w:rsidR="00784ADA" w:rsidRPr="004854E0" w:rsidRDefault="00784ADA" w:rsidP="006027CB">
          <w:pPr>
            <w:pStyle w:val="Header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Specific Programme </w:t>
          </w:r>
          <w:r>
            <w:rPr>
              <w:rFonts w:cs="Arial"/>
              <w:color w:val="000000"/>
              <w:lang w:eastAsia="fr-FR"/>
            </w:rPr>
            <w:t>Criminal</w:t>
          </w:r>
          <w:r w:rsidRPr="004854E0">
            <w:rPr>
              <w:rFonts w:cs="Arial"/>
              <w:color w:val="000000"/>
              <w:lang w:eastAsia="fr-FR"/>
            </w:rPr>
            <w:t xml:space="preserve"> Justice </w:t>
          </w:r>
        </w:p>
        <w:p w:rsidR="00784ADA" w:rsidRPr="006027CB" w:rsidRDefault="00784ADA" w:rsidP="006027CB">
          <w:pPr>
            <w:pStyle w:val="Header"/>
            <w:ind w:right="-51"/>
            <w:jc w:val="right"/>
            <w:rPr>
              <w:rFonts w:ascii="Arial" w:hAnsi="Arial" w:cs="Arial"/>
              <w:b/>
              <w:color w:val="000000"/>
              <w:sz w:val="24"/>
              <w:szCs w:val="24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>of the European Union</w:t>
          </w:r>
          <w:r w:rsidRPr="006027CB">
            <w:rPr>
              <w:b/>
              <w:color w:val="000000"/>
              <w:sz w:val="24"/>
              <w:szCs w:val="24"/>
              <w:lang w:eastAsia="fr-FR"/>
            </w:rPr>
            <w:t xml:space="preserve"> </w:t>
          </w:r>
        </w:p>
      </w:tc>
      <w:tc>
        <w:tcPr>
          <w:tcW w:w="2092" w:type="dxa"/>
        </w:tcPr>
        <w:p w:rsidR="00784ADA" w:rsidRPr="006027CB" w:rsidRDefault="00784ADA" w:rsidP="006027CB">
          <w:pPr>
            <w:pStyle w:val="SubTitle2"/>
            <w:ind w:left="-65"/>
            <w:jc w:val="right"/>
            <w:rPr>
              <w:rFonts w:ascii="Arial" w:hAnsi="Arial" w:cs="Arial"/>
              <w:b w:val="0"/>
              <w:color w:val="000000"/>
              <w:sz w:val="28"/>
              <w:szCs w:val="28"/>
              <w:lang w:eastAsia="fr-FR"/>
            </w:rPr>
          </w:pPr>
          <w:r w:rsidRPr="00B4276F">
            <w:rPr>
              <w:b w:val="0"/>
              <w:color w:val="000000"/>
              <w:lang w:eastAsia="fr-FR"/>
            </w:rPr>
            <w:pict>
              <v:shape id="_x0000_i1029" type="#_x0000_t75" style="width:93pt;height:51pt">
                <v:imagedata r:id="rId2" o:title=""/>
              </v:shape>
            </w:pict>
          </w:r>
        </w:p>
      </w:tc>
    </w:tr>
  </w:tbl>
  <w:p w:rsidR="00784ADA" w:rsidRDefault="00784ADA" w:rsidP="000E6866">
    <w:pPr>
      <w:pStyle w:val="Header"/>
      <w:jc w:val="center"/>
    </w:pPr>
    <w:r>
      <w:pict>
        <v:rect id="_x0000_i1030" style="width:468pt;height:1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7337"/>
    <w:multiLevelType w:val="hybridMultilevel"/>
    <w:tmpl w:val="94EA78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60"/>
    <w:rsid w:val="0003777D"/>
    <w:rsid w:val="000E6866"/>
    <w:rsid w:val="001435CE"/>
    <w:rsid w:val="001A2C0F"/>
    <w:rsid w:val="001A7649"/>
    <w:rsid w:val="0024105E"/>
    <w:rsid w:val="00282999"/>
    <w:rsid w:val="00290992"/>
    <w:rsid w:val="002937AE"/>
    <w:rsid w:val="002C7D82"/>
    <w:rsid w:val="002D2DA4"/>
    <w:rsid w:val="002D5E6F"/>
    <w:rsid w:val="002E00FA"/>
    <w:rsid w:val="00331438"/>
    <w:rsid w:val="00366BB5"/>
    <w:rsid w:val="00373FAD"/>
    <w:rsid w:val="00381C09"/>
    <w:rsid w:val="00381C8E"/>
    <w:rsid w:val="00392128"/>
    <w:rsid w:val="003C16F2"/>
    <w:rsid w:val="0042513E"/>
    <w:rsid w:val="0046069E"/>
    <w:rsid w:val="00471C43"/>
    <w:rsid w:val="004854E0"/>
    <w:rsid w:val="005312E6"/>
    <w:rsid w:val="006022DC"/>
    <w:rsid w:val="006027CB"/>
    <w:rsid w:val="007170D9"/>
    <w:rsid w:val="007370A4"/>
    <w:rsid w:val="00757A4E"/>
    <w:rsid w:val="00784ADA"/>
    <w:rsid w:val="0080042A"/>
    <w:rsid w:val="00822AC5"/>
    <w:rsid w:val="0083624F"/>
    <w:rsid w:val="00876F2F"/>
    <w:rsid w:val="0088227F"/>
    <w:rsid w:val="00890259"/>
    <w:rsid w:val="008C7773"/>
    <w:rsid w:val="008D115A"/>
    <w:rsid w:val="009402C7"/>
    <w:rsid w:val="00950352"/>
    <w:rsid w:val="00963D45"/>
    <w:rsid w:val="0098456D"/>
    <w:rsid w:val="00A11F62"/>
    <w:rsid w:val="00A1498A"/>
    <w:rsid w:val="00A35A8A"/>
    <w:rsid w:val="00B004ED"/>
    <w:rsid w:val="00B42460"/>
    <w:rsid w:val="00B4276F"/>
    <w:rsid w:val="00B60845"/>
    <w:rsid w:val="00B662B8"/>
    <w:rsid w:val="00B7032C"/>
    <w:rsid w:val="00B851C7"/>
    <w:rsid w:val="00BB28F9"/>
    <w:rsid w:val="00BE507D"/>
    <w:rsid w:val="00C25486"/>
    <w:rsid w:val="00C377BB"/>
    <w:rsid w:val="00C40E01"/>
    <w:rsid w:val="00CF60A0"/>
    <w:rsid w:val="00D02177"/>
    <w:rsid w:val="00D573C1"/>
    <w:rsid w:val="00DD13D0"/>
    <w:rsid w:val="00DF0D63"/>
    <w:rsid w:val="00E14158"/>
    <w:rsid w:val="00E1577D"/>
    <w:rsid w:val="00E17FE9"/>
    <w:rsid w:val="00E20735"/>
    <w:rsid w:val="00EB05AF"/>
    <w:rsid w:val="00EC4CF6"/>
    <w:rsid w:val="00EF6B71"/>
    <w:rsid w:val="00FA1B84"/>
    <w:rsid w:val="00FC2ADD"/>
    <w:rsid w:val="00FD20FC"/>
    <w:rsid w:val="00FF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460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2">
    <w:name w:val="SubTitle 2"/>
    <w:basedOn w:val="Normal"/>
    <w:uiPriority w:val="99"/>
    <w:rsid w:val="00B42460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42460"/>
    <w:rPr>
      <w:rFonts w:ascii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42460"/>
    <w:rPr>
      <w:rFonts w:ascii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9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37AE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99"/>
    <w:rsid w:val="00B7032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A7649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n-crimjust.europa.eu/ejn/libcategories.aspx?Id=11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jn-crimjust.europa.eu/ejn/libcategories.aspx?Id=9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jn-crimjust.europa.eu/ejn/libcategories.aspx?Id=116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142</TotalTime>
  <Pages>4</Pages>
  <Words>415</Words>
  <Characters>2412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diana.ilica</dc:creator>
  <cp:keywords/>
  <dc:description/>
  <cp:lastModifiedBy>Razvan Mihaila</cp:lastModifiedBy>
  <cp:revision>14</cp:revision>
  <cp:lastPrinted>2014-07-08T09:13:00Z</cp:lastPrinted>
  <dcterms:created xsi:type="dcterms:W3CDTF">2014-06-26T05:04:00Z</dcterms:created>
  <dcterms:modified xsi:type="dcterms:W3CDTF">2014-10-03T13:41:00Z</dcterms:modified>
</cp:coreProperties>
</file>