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28F" w:rsidRDefault="00DA4AD9" w:rsidP="00763BD3">
      <w:pPr>
        <w:jc w:val="right"/>
        <w:rPr>
          <w:sz w:val="20"/>
        </w:rPr>
      </w:pPr>
      <w:r w:rsidRPr="00041502">
        <w:rPr>
          <w:noProof/>
          <w:sz w:val="20"/>
        </w:rPr>
        <w:drawing>
          <wp:inline distT="0" distB="0" distL="0" distR="0">
            <wp:extent cx="5838825" cy="1409700"/>
            <wp:effectExtent l="0" t="0" r="9525" b="0"/>
            <wp:docPr id="1" name="Bild 4" descr="20-Jahre-IRZ_PC-Vo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20-Jahre-IRZ_PC-Vorl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Name1 "Geben Sie den Adressaten ein, z.B. Firmennamen (1-zeilig), es steht noch eine weitere Zeile zur Verfügung" \* MERGEFORMAT </w:instrText>
      </w:r>
      <w:r w:rsidR="007A4EB7">
        <w:rPr>
          <w:sz w:val="20"/>
        </w:rPr>
        <w:fldChar w:fldCharType="separate"/>
      </w:r>
      <w:bookmarkStart w:id="0" w:name="Name1"/>
      <w:r w:rsidR="00C5628F">
        <w:rPr>
          <w:sz w:val="20"/>
        </w:rPr>
        <w:t>Name 1</w:t>
      </w:r>
      <w:bookmarkEnd w:id="0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Name2 "Geben Sie die zweite Zeile für den Adressaten ein (Empfänger)" \* MERGEFORMAT </w:instrText>
      </w:r>
      <w:r w:rsidR="007A4EB7">
        <w:rPr>
          <w:sz w:val="20"/>
        </w:rPr>
        <w:fldChar w:fldCharType="separate"/>
      </w:r>
      <w:bookmarkStart w:id="1" w:name="Name2"/>
      <w:r w:rsidR="00C5628F">
        <w:rPr>
          <w:sz w:val="20"/>
        </w:rPr>
        <w:t>Name 2</w:t>
      </w:r>
      <w:bookmarkEnd w:id="1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Anschrift1 "Geben Sie die erste Zeile der Anschrift ein, Straße oder Postfach" \* MERGEFORMAT </w:instrText>
      </w:r>
      <w:r w:rsidR="007A4EB7">
        <w:rPr>
          <w:sz w:val="20"/>
        </w:rPr>
        <w:fldChar w:fldCharType="separate"/>
      </w:r>
      <w:bookmarkStart w:id="2" w:name="Anschrift1"/>
      <w:r w:rsidR="00C5628F">
        <w:rPr>
          <w:sz w:val="20"/>
        </w:rPr>
        <w:t>Anschrift 1</w:t>
      </w:r>
      <w:bookmarkEnd w:id="2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Ort "Geben Sie Postleitzahl und Ort ein" \* MERGEFORMAT </w:instrText>
      </w:r>
      <w:r w:rsidR="007A4EB7">
        <w:rPr>
          <w:sz w:val="20"/>
        </w:rPr>
        <w:fldChar w:fldCharType="separate"/>
      </w:r>
      <w:bookmarkStart w:id="3" w:name="Ort"/>
      <w:r w:rsidR="00C5628F">
        <w:rPr>
          <w:sz w:val="20"/>
        </w:rPr>
        <w:t>PLZ und Ort</w:t>
      </w:r>
      <w:bookmarkEnd w:id="3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Zeichen "Geben Sie das Aktenzeichen ein" \* MERGEFORMAT </w:instrText>
      </w:r>
      <w:r w:rsidR="007A4EB7">
        <w:rPr>
          <w:sz w:val="20"/>
        </w:rPr>
        <w:fldChar w:fldCharType="separate"/>
      </w:r>
      <w:bookmarkStart w:id="4" w:name="Zeichen"/>
      <w:r w:rsidR="00C5628F">
        <w:rPr>
          <w:sz w:val="20"/>
        </w:rPr>
        <w:t>Aktenzeichen</w:t>
      </w:r>
      <w:bookmarkEnd w:id="4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Anrede "Geben Sie die Anrede ein" \* MERGEFORMAT </w:instrText>
      </w:r>
      <w:r w:rsidR="007A4EB7">
        <w:rPr>
          <w:sz w:val="20"/>
        </w:rPr>
        <w:fldChar w:fldCharType="separate"/>
      </w:r>
      <w:bookmarkStart w:id="5" w:name="Anrede"/>
      <w:r w:rsidR="00C5628F">
        <w:rPr>
          <w:sz w:val="20"/>
        </w:rPr>
        <w:t>Sehr geehrte Damen und Herren,</w:t>
      </w:r>
      <w:bookmarkEnd w:id="5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Durchwahl "Geben Sie die Durchwahl ein" \* MERGEFORMAT </w:instrText>
      </w:r>
      <w:r w:rsidR="007A4EB7">
        <w:rPr>
          <w:sz w:val="20"/>
        </w:rPr>
        <w:fldChar w:fldCharType="separate"/>
      </w:r>
      <w:bookmarkStart w:id="6" w:name="Durchwahl"/>
      <w:r w:rsidR="00C5628F">
        <w:rPr>
          <w:sz w:val="20"/>
        </w:rPr>
        <w:t>101</w:t>
      </w:r>
      <w:bookmarkEnd w:id="6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Faxnummer "Geben Sie die Faxnummer ein" \* MERGEFORMAT </w:instrText>
      </w:r>
      <w:r w:rsidR="007A4EB7">
        <w:rPr>
          <w:sz w:val="20"/>
        </w:rPr>
        <w:fldChar w:fldCharType="separate"/>
      </w:r>
      <w:bookmarkStart w:id="7" w:name="Faxnummer"/>
      <w:r w:rsidR="00C5628F">
        <w:rPr>
          <w:sz w:val="20"/>
        </w:rPr>
        <w:t>100</w:t>
      </w:r>
      <w:bookmarkEnd w:id="7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email "e-Mail Adresse: geben Sie den Nachnamen ein" \* MERGEFORMAT </w:instrText>
      </w:r>
      <w:r w:rsidR="007A4EB7">
        <w:rPr>
          <w:sz w:val="20"/>
        </w:rPr>
        <w:fldChar w:fldCharType="separate"/>
      </w:r>
      <w:bookmarkStart w:id="8" w:name="email"/>
      <w:r w:rsidR="00C5628F">
        <w:rPr>
          <w:sz w:val="20"/>
        </w:rPr>
        <w:t>e-Mail: Nachname</w:t>
      </w:r>
      <w:bookmarkEnd w:id="8"/>
      <w:r w:rsidR="007A4EB7">
        <w:rPr>
          <w:sz w:val="20"/>
        </w:rPr>
        <w:fldChar w:fldCharType="end"/>
      </w:r>
      <w:r w:rsidR="007A4EB7">
        <w:rPr>
          <w:b/>
          <w:sz w:val="20"/>
        </w:rPr>
        <w:fldChar w:fldCharType="begin"/>
      </w:r>
      <w:r w:rsidR="00C5628F">
        <w:rPr>
          <w:b/>
          <w:sz w:val="20"/>
        </w:rPr>
        <w:instrText xml:space="preserve"> ASK betr "Geben Sie die Betreff-Zeile ein" \* MERGEFORMAT </w:instrText>
      </w:r>
      <w:r w:rsidR="007A4EB7">
        <w:rPr>
          <w:b/>
          <w:sz w:val="20"/>
        </w:rPr>
        <w:fldChar w:fldCharType="separate"/>
      </w:r>
      <w:bookmarkStart w:id="9" w:name="betr"/>
      <w:r w:rsidR="00C5628F">
        <w:rPr>
          <w:b/>
          <w:sz w:val="20"/>
        </w:rPr>
        <w:t>Betreff-Zeile</w:t>
      </w:r>
      <w:bookmarkEnd w:id="9"/>
      <w:r w:rsidR="007A4EB7">
        <w:rPr>
          <w:b/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Unterzeichner "Geben Sie den Vor- und Nachnamen des Unterzeichners dieses Briefes" \* MERGEFORMAT </w:instrText>
      </w:r>
      <w:r w:rsidR="007A4EB7">
        <w:rPr>
          <w:sz w:val="20"/>
        </w:rPr>
        <w:fldChar w:fldCharType="separate"/>
      </w:r>
      <w:bookmarkStart w:id="10" w:name="Unterzeichner"/>
      <w:r w:rsidR="00C5628F">
        <w:rPr>
          <w:sz w:val="20"/>
        </w:rPr>
        <w:t>Unterschrift: Vor- und Nachname</w:t>
      </w:r>
      <w:bookmarkEnd w:id="10"/>
      <w:r w:rsidR="007A4EB7">
        <w:rPr>
          <w:sz w:val="20"/>
        </w:rPr>
        <w:fldChar w:fldCharType="end"/>
      </w:r>
    </w:p>
    <w:p w:rsidR="007D25BB" w:rsidRDefault="007D25BB" w:rsidP="007D25BB">
      <w:pPr>
        <w:jc w:val="center"/>
        <w:rPr>
          <w:sz w:val="20"/>
        </w:rPr>
      </w:pPr>
    </w:p>
    <w:p w:rsidR="00083C8F" w:rsidRDefault="00083C8F" w:rsidP="00083C8F">
      <w:pPr>
        <w:jc w:val="center"/>
        <w:rPr>
          <w:b/>
        </w:rPr>
      </w:pPr>
      <w:r>
        <w:rPr>
          <w:b/>
        </w:rPr>
        <w:t>Multilaterales Hospitationsprogramm für</w:t>
      </w:r>
    </w:p>
    <w:p w:rsidR="00083C8F" w:rsidRDefault="00083C8F" w:rsidP="00083C8F">
      <w:pPr>
        <w:jc w:val="center"/>
        <w:rPr>
          <w:b/>
        </w:rPr>
      </w:pPr>
      <w:r>
        <w:rPr>
          <w:b/>
        </w:rPr>
        <w:t>Str</w:t>
      </w:r>
      <w:r w:rsidR="00DA4AD9">
        <w:rPr>
          <w:b/>
        </w:rPr>
        <w:t>africhter und Staatsanwälte 2014</w:t>
      </w:r>
    </w:p>
    <w:p w:rsidR="00083C8F" w:rsidRDefault="00083C8F" w:rsidP="00083C8F">
      <w:pPr>
        <w:rPr>
          <w:b/>
        </w:rPr>
      </w:pPr>
    </w:p>
    <w:p w:rsidR="00083C8F" w:rsidRDefault="00083C8F" w:rsidP="00083C8F">
      <w:pPr>
        <w:jc w:val="center"/>
        <w:rPr>
          <w:b/>
        </w:rPr>
      </w:pPr>
      <w:r>
        <w:rPr>
          <w:b/>
        </w:rPr>
        <w:t>Programmbeschreibung</w:t>
      </w:r>
    </w:p>
    <w:p w:rsidR="00083C8F" w:rsidRDefault="00083C8F" w:rsidP="00083C8F">
      <w:pPr>
        <w:jc w:val="both"/>
        <w:rPr>
          <w:b/>
          <w:sz w:val="20"/>
        </w:rPr>
      </w:pPr>
    </w:p>
    <w:p w:rsidR="00083C8F" w:rsidRDefault="00083C8F" w:rsidP="00083C8F">
      <w:pPr>
        <w:jc w:val="both"/>
        <w:rPr>
          <w:b/>
          <w:sz w:val="20"/>
        </w:rPr>
      </w:pPr>
    </w:p>
    <w:p w:rsidR="00083C8F" w:rsidRDefault="00083C8F" w:rsidP="00083C8F">
      <w:pPr>
        <w:pStyle w:val="Textkrper3"/>
        <w:spacing w:line="240" w:lineRule="auto"/>
        <w:rPr>
          <w:szCs w:val="22"/>
        </w:rPr>
      </w:pPr>
      <w:r w:rsidRPr="00544821">
        <w:rPr>
          <w:szCs w:val="22"/>
        </w:rPr>
        <w:t xml:space="preserve">Die </w:t>
      </w:r>
      <w:r w:rsidR="003569FC" w:rsidRPr="00544821">
        <w:rPr>
          <w:szCs w:val="22"/>
        </w:rPr>
        <w:t>IRZ</w:t>
      </w:r>
      <w:r w:rsidRPr="007B6CD8">
        <w:rPr>
          <w:szCs w:val="22"/>
        </w:rPr>
        <w:t xml:space="preserve"> plant auch in diesem Jahr gemeinsam mit dem Deutschen Richterbund und den Landesju</w:t>
      </w:r>
      <w:r w:rsidR="00E270FA">
        <w:rPr>
          <w:szCs w:val="22"/>
        </w:rPr>
        <w:t>stizverwaltungen der Bundesrepu</w:t>
      </w:r>
      <w:r w:rsidRPr="007B6CD8">
        <w:rPr>
          <w:szCs w:val="22"/>
        </w:rPr>
        <w:t xml:space="preserve">blik Deutschland </w:t>
      </w:r>
      <w:r w:rsidR="00DC4510">
        <w:rPr>
          <w:szCs w:val="22"/>
        </w:rPr>
        <w:t>ein multilaterales Hospitationsprogramm</w:t>
      </w:r>
      <w:r w:rsidR="00E270FA">
        <w:rPr>
          <w:szCs w:val="22"/>
        </w:rPr>
        <w:t xml:space="preserve"> für Straf</w:t>
      </w:r>
      <w:r w:rsidRPr="007B6CD8">
        <w:rPr>
          <w:szCs w:val="22"/>
        </w:rPr>
        <w:t>richter und Staatsanwälte.</w:t>
      </w:r>
    </w:p>
    <w:p w:rsidR="00083C8F" w:rsidRDefault="00083C8F" w:rsidP="00083C8F">
      <w:pPr>
        <w:pStyle w:val="Textkrper3"/>
        <w:spacing w:line="240" w:lineRule="auto"/>
        <w:rPr>
          <w:szCs w:val="22"/>
        </w:rPr>
      </w:pPr>
    </w:p>
    <w:p w:rsidR="00083C8F" w:rsidRPr="007B6CD8" w:rsidRDefault="00083C8F" w:rsidP="00083C8F">
      <w:pPr>
        <w:pStyle w:val="Textkrper3"/>
        <w:spacing w:line="240" w:lineRule="auto"/>
        <w:rPr>
          <w:szCs w:val="22"/>
        </w:rPr>
      </w:pPr>
      <w:r>
        <w:rPr>
          <w:szCs w:val="22"/>
        </w:rPr>
        <w:t>Für die Teilnahme an dem Hospitationsprogramm sind gute bis sehr gute Deutschkenntnisse unbedingt erforderlich.</w:t>
      </w:r>
    </w:p>
    <w:p w:rsidR="00083C8F" w:rsidRPr="007B6CD8" w:rsidRDefault="00083C8F" w:rsidP="00083C8F">
      <w:pPr>
        <w:jc w:val="both"/>
        <w:rPr>
          <w:sz w:val="22"/>
          <w:szCs w:val="22"/>
        </w:rPr>
      </w:pPr>
    </w:p>
    <w:p w:rsidR="00083C8F" w:rsidRPr="007B6CD8" w:rsidRDefault="00083C8F" w:rsidP="00083C8F">
      <w:pPr>
        <w:jc w:val="both"/>
        <w:rPr>
          <w:sz w:val="22"/>
          <w:szCs w:val="22"/>
        </w:rPr>
      </w:pPr>
      <w:r w:rsidRPr="007B6CD8">
        <w:rPr>
          <w:sz w:val="22"/>
          <w:szCs w:val="22"/>
        </w:rPr>
        <w:t xml:space="preserve">Die Hospitation für die </w:t>
      </w:r>
      <w:r w:rsidRPr="007B6CD8">
        <w:rPr>
          <w:b/>
          <w:sz w:val="22"/>
          <w:szCs w:val="22"/>
        </w:rPr>
        <w:t>Strafrichter und Staatsanwälte</w:t>
      </w:r>
      <w:r w:rsidRPr="007B6CD8">
        <w:rPr>
          <w:sz w:val="22"/>
          <w:szCs w:val="22"/>
        </w:rPr>
        <w:t xml:space="preserve"> wird im Bereic</w:t>
      </w:r>
      <w:r w:rsidR="00E270FA">
        <w:rPr>
          <w:sz w:val="22"/>
          <w:szCs w:val="22"/>
        </w:rPr>
        <w:t>h der ordentlichen Gerichts</w:t>
      </w:r>
      <w:r>
        <w:rPr>
          <w:sz w:val="22"/>
          <w:szCs w:val="22"/>
        </w:rPr>
        <w:t>bar</w:t>
      </w:r>
      <w:r w:rsidRPr="007B6CD8">
        <w:rPr>
          <w:sz w:val="22"/>
          <w:szCs w:val="22"/>
        </w:rPr>
        <w:t xml:space="preserve">keit - Ebene Amts- und Landgericht - und bei den entsprechenden Staatsanwaltschaften erfolgen. Die Anreise der Hospitanten ist für den </w:t>
      </w:r>
      <w:r w:rsidR="00DA4AD9">
        <w:rPr>
          <w:sz w:val="22"/>
          <w:szCs w:val="22"/>
        </w:rPr>
        <w:t>4</w:t>
      </w:r>
      <w:r w:rsidRPr="007B6CD8">
        <w:rPr>
          <w:sz w:val="22"/>
          <w:szCs w:val="22"/>
        </w:rPr>
        <w:t>.11.20</w:t>
      </w:r>
      <w:r>
        <w:rPr>
          <w:sz w:val="22"/>
          <w:szCs w:val="22"/>
        </w:rPr>
        <w:t>1</w:t>
      </w:r>
      <w:r w:rsidR="00DA4AD9">
        <w:rPr>
          <w:sz w:val="22"/>
          <w:szCs w:val="22"/>
        </w:rPr>
        <w:t>4</w:t>
      </w:r>
      <w:r w:rsidRPr="007B6CD8">
        <w:rPr>
          <w:sz w:val="22"/>
          <w:szCs w:val="22"/>
        </w:rPr>
        <w:t xml:space="preserve"> vorgesehen. In der Zeit vom </w:t>
      </w:r>
      <w:r w:rsidR="00DA4AD9">
        <w:rPr>
          <w:sz w:val="22"/>
          <w:szCs w:val="22"/>
        </w:rPr>
        <w:t>5</w:t>
      </w:r>
      <w:r w:rsidRPr="007B6CD8">
        <w:rPr>
          <w:sz w:val="22"/>
          <w:szCs w:val="22"/>
        </w:rPr>
        <w:t xml:space="preserve">.11. bis </w:t>
      </w:r>
      <w:r w:rsidR="00DA4AD9">
        <w:rPr>
          <w:sz w:val="22"/>
          <w:szCs w:val="22"/>
        </w:rPr>
        <w:t>8</w:t>
      </w:r>
      <w:r w:rsidRPr="007B6CD8">
        <w:rPr>
          <w:sz w:val="22"/>
          <w:szCs w:val="22"/>
        </w:rPr>
        <w:t xml:space="preserve">.11. wird in </w:t>
      </w:r>
      <w:r w:rsidR="00DA4AD9">
        <w:rPr>
          <w:sz w:val="22"/>
          <w:szCs w:val="22"/>
        </w:rPr>
        <w:t xml:space="preserve">Königswinter bei </w:t>
      </w:r>
      <w:r w:rsidRPr="007B6CD8">
        <w:rPr>
          <w:sz w:val="22"/>
          <w:szCs w:val="22"/>
        </w:rPr>
        <w:t xml:space="preserve">Bonn ein Einführungslehrgang in das deutsche Recht stattfinden. Der </w:t>
      </w:r>
      <w:r w:rsidR="00DA4AD9">
        <w:rPr>
          <w:sz w:val="22"/>
          <w:szCs w:val="22"/>
        </w:rPr>
        <w:t>9</w:t>
      </w:r>
      <w:r w:rsidRPr="007B6CD8">
        <w:rPr>
          <w:sz w:val="22"/>
          <w:szCs w:val="22"/>
        </w:rPr>
        <w:t>.11.</w:t>
      </w:r>
      <w:r>
        <w:rPr>
          <w:sz w:val="22"/>
          <w:szCs w:val="22"/>
        </w:rPr>
        <w:t xml:space="preserve"> ist Transfertag in die Hospita</w:t>
      </w:r>
      <w:r w:rsidRPr="007B6CD8">
        <w:rPr>
          <w:sz w:val="22"/>
          <w:szCs w:val="22"/>
        </w:rPr>
        <w:t xml:space="preserve">tionsorte. Sodann werden die Hospitanten in der Zeit vom </w:t>
      </w:r>
      <w:r>
        <w:rPr>
          <w:sz w:val="22"/>
          <w:szCs w:val="22"/>
        </w:rPr>
        <w:t>1</w:t>
      </w:r>
      <w:r w:rsidR="00DA4AD9">
        <w:rPr>
          <w:sz w:val="22"/>
          <w:szCs w:val="22"/>
        </w:rPr>
        <w:t>0</w:t>
      </w:r>
      <w:r w:rsidRPr="007B6CD8">
        <w:rPr>
          <w:sz w:val="22"/>
          <w:szCs w:val="22"/>
        </w:rPr>
        <w:t xml:space="preserve">.11. bis </w:t>
      </w:r>
      <w:r w:rsidR="00DA4AD9">
        <w:rPr>
          <w:sz w:val="22"/>
          <w:szCs w:val="22"/>
        </w:rPr>
        <w:t>18</w:t>
      </w:r>
      <w:r w:rsidRPr="007B6CD8">
        <w:rPr>
          <w:sz w:val="22"/>
          <w:szCs w:val="22"/>
        </w:rPr>
        <w:t>.11. in den G</w:t>
      </w:r>
      <w:r>
        <w:rPr>
          <w:sz w:val="22"/>
          <w:szCs w:val="22"/>
        </w:rPr>
        <w:t>e</w:t>
      </w:r>
      <w:r w:rsidRPr="007B6CD8">
        <w:rPr>
          <w:sz w:val="22"/>
          <w:szCs w:val="22"/>
        </w:rPr>
        <w:t xml:space="preserve">richten / Staatsanwaltschaften Gelegenheit haben, die Praxis kennen zu </w:t>
      </w:r>
      <w:r w:rsidR="00DA4AD9">
        <w:rPr>
          <w:sz w:val="22"/>
          <w:szCs w:val="22"/>
        </w:rPr>
        <w:t>ler</w:t>
      </w:r>
      <w:r>
        <w:rPr>
          <w:sz w:val="22"/>
          <w:szCs w:val="22"/>
        </w:rPr>
        <w:t>nen und sich mit ihren deut</w:t>
      </w:r>
      <w:r w:rsidRPr="007B6CD8">
        <w:rPr>
          <w:sz w:val="22"/>
          <w:szCs w:val="22"/>
        </w:rPr>
        <w:t xml:space="preserve">schen Kollegen auszutauschen. Am </w:t>
      </w:r>
      <w:r w:rsidR="00DA4AD9">
        <w:rPr>
          <w:sz w:val="22"/>
          <w:szCs w:val="22"/>
        </w:rPr>
        <w:t>19</w:t>
      </w:r>
      <w:r>
        <w:rPr>
          <w:sz w:val="22"/>
          <w:szCs w:val="22"/>
        </w:rPr>
        <w:t>.11.</w:t>
      </w:r>
      <w:r w:rsidR="00DA4AD9">
        <w:rPr>
          <w:sz w:val="22"/>
          <w:szCs w:val="22"/>
        </w:rPr>
        <w:t xml:space="preserve"> reisen die Teilnehmer wie</w:t>
      </w:r>
      <w:r w:rsidRPr="007B6CD8">
        <w:rPr>
          <w:sz w:val="22"/>
          <w:szCs w:val="22"/>
        </w:rPr>
        <w:t xml:space="preserve">der nach </w:t>
      </w:r>
      <w:r w:rsidR="00DA4AD9">
        <w:rPr>
          <w:sz w:val="22"/>
          <w:szCs w:val="22"/>
        </w:rPr>
        <w:t>Königswinter</w:t>
      </w:r>
      <w:r w:rsidRPr="007B6CD8">
        <w:rPr>
          <w:sz w:val="22"/>
          <w:szCs w:val="22"/>
        </w:rPr>
        <w:t xml:space="preserve">, wo am </w:t>
      </w:r>
      <w:r w:rsidR="00DA4AD9">
        <w:rPr>
          <w:sz w:val="22"/>
          <w:szCs w:val="22"/>
        </w:rPr>
        <w:t>20</w:t>
      </w:r>
      <w:r>
        <w:rPr>
          <w:sz w:val="22"/>
          <w:szCs w:val="22"/>
        </w:rPr>
        <w:t>.11. ein Auswer</w:t>
      </w:r>
      <w:r w:rsidRPr="007B6CD8">
        <w:rPr>
          <w:sz w:val="22"/>
          <w:szCs w:val="22"/>
        </w:rPr>
        <w:t xml:space="preserve">tungsseminar stattfinden wird. Die Heimreise ist für den </w:t>
      </w:r>
      <w:r w:rsidR="00DA4AD9">
        <w:rPr>
          <w:sz w:val="22"/>
          <w:szCs w:val="22"/>
        </w:rPr>
        <w:t>21.11.2014</w:t>
      </w:r>
      <w:r>
        <w:rPr>
          <w:sz w:val="22"/>
          <w:szCs w:val="22"/>
        </w:rPr>
        <w:t xml:space="preserve"> vorge</w:t>
      </w:r>
      <w:r w:rsidRPr="007B6CD8">
        <w:rPr>
          <w:sz w:val="22"/>
          <w:szCs w:val="22"/>
        </w:rPr>
        <w:t>sehen.</w:t>
      </w:r>
    </w:p>
    <w:p w:rsidR="00083C8F" w:rsidRPr="007B6CD8" w:rsidRDefault="00083C8F" w:rsidP="00083C8F">
      <w:pPr>
        <w:jc w:val="both"/>
        <w:rPr>
          <w:sz w:val="22"/>
          <w:szCs w:val="22"/>
        </w:rPr>
      </w:pPr>
    </w:p>
    <w:p w:rsidR="00083C8F" w:rsidRPr="007B6CD8" w:rsidRDefault="00083C8F" w:rsidP="00083C8F">
      <w:pPr>
        <w:pStyle w:val="Textkrper3"/>
        <w:spacing w:line="240" w:lineRule="auto"/>
        <w:rPr>
          <w:szCs w:val="22"/>
        </w:rPr>
      </w:pPr>
      <w:r w:rsidRPr="007B6CD8">
        <w:rPr>
          <w:szCs w:val="22"/>
        </w:rPr>
        <w:t xml:space="preserve">Die Veranstalter stellen </w:t>
      </w:r>
      <w:r>
        <w:rPr>
          <w:szCs w:val="22"/>
        </w:rPr>
        <w:t xml:space="preserve">den Teilnehmern </w:t>
      </w:r>
      <w:r w:rsidRPr="007B6CD8">
        <w:rPr>
          <w:szCs w:val="22"/>
        </w:rPr>
        <w:t>folgende Leistungen zur Verfügung:</w:t>
      </w:r>
    </w:p>
    <w:p w:rsidR="00083C8F" w:rsidRPr="007B6CD8" w:rsidRDefault="00083C8F" w:rsidP="00083C8F">
      <w:pPr>
        <w:pStyle w:val="Textkrper3"/>
        <w:spacing w:line="240" w:lineRule="auto"/>
        <w:rPr>
          <w:szCs w:val="22"/>
        </w:rPr>
      </w:pPr>
    </w:p>
    <w:p w:rsidR="00083C8F" w:rsidRPr="00544821" w:rsidRDefault="00083C8F" w:rsidP="00083C8F">
      <w:pPr>
        <w:pStyle w:val="Textkrper3"/>
        <w:tabs>
          <w:tab w:val="left" w:pos="284"/>
        </w:tabs>
        <w:spacing w:line="240" w:lineRule="auto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 xml:space="preserve">Kostenfreie Unterkunft und Verpflegung während der Seminare in </w:t>
      </w:r>
      <w:r w:rsidR="003569FC" w:rsidRPr="00544821">
        <w:rPr>
          <w:szCs w:val="22"/>
        </w:rPr>
        <w:t>Königswinter</w:t>
      </w:r>
    </w:p>
    <w:p w:rsidR="00083C8F" w:rsidRPr="00544821" w:rsidRDefault="00083C8F" w:rsidP="003569FC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 xml:space="preserve">Fahrtkosten von </w:t>
      </w:r>
      <w:r w:rsidR="003569FC" w:rsidRPr="00544821">
        <w:rPr>
          <w:szCs w:val="22"/>
        </w:rPr>
        <w:t>Königswinter</w:t>
      </w:r>
      <w:r w:rsidRPr="00544821">
        <w:rPr>
          <w:szCs w:val="22"/>
        </w:rPr>
        <w:t xml:space="preserve"> zum Hospitationsort und vom Hospitationsort nach </w:t>
      </w:r>
      <w:r w:rsidR="003569FC" w:rsidRPr="00544821">
        <w:rPr>
          <w:szCs w:val="22"/>
        </w:rPr>
        <w:t>Königswinter</w:t>
      </w:r>
    </w:p>
    <w:p w:rsidR="00083C8F" w:rsidRPr="00544821" w:rsidRDefault="00083C8F" w:rsidP="00083C8F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 xml:space="preserve">Ausstattung mit Materialien </w:t>
      </w:r>
      <w:r w:rsidRPr="00544821">
        <w:t>(</w:t>
      </w:r>
      <w:proofErr w:type="spellStart"/>
      <w:r w:rsidRPr="00544821">
        <w:t>Creifelds</w:t>
      </w:r>
      <w:proofErr w:type="spellEnd"/>
      <w:r w:rsidRPr="00544821">
        <w:t xml:space="preserve"> Rechtswörterbuch, Nomos Textsammlung "Strafrecht", sofern erhältlich Stadtplan des Wohn-/Hospitationsorts, etc.)</w:t>
      </w:r>
    </w:p>
    <w:p w:rsidR="00083C8F" w:rsidRPr="00544821" w:rsidRDefault="00083C8F" w:rsidP="00083C8F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>Kostenfreie Unterkunft am Hospitationsort (je nach organisatorischen Möglichkeiten Unterbrin</w:t>
      </w:r>
      <w:r w:rsidRPr="00544821">
        <w:rPr>
          <w:szCs w:val="22"/>
        </w:rPr>
        <w:softHyphen/>
        <w:t>gung in einer Gastfamilie oder in einer Pension)</w:t>
      </w:r>
    </w:p>
    <w:p w:rsidR="00083C8F" w:rsidRPr="00544821" w:rsidRDefault="00083C8F" w:rsidP="00083C8F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>Zahlung eines Zuschusses zum Lebensunterhalt für den Hospitationszeitraum in Höhe von 250,-- €</w:t>
      </w:r>
    </w:p>
    <w:p w:rsidR="00083C8F" w:rsidRPr="00544821" w:rsidRDefault="00083C8F" w:rsidP="00083C8F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544821">
        <w:rPr>
          <w:szCs w:val="22"/>
        </w:rPr>
        <w:t>-</w:t>
      </w:r>
      <w:r w:rsidRPr="00544821">
        <w:rPr>
          <w:szCs w:val="22"/>
        </w:rPr>
        <w:tab/>
        <w:t>Abschluss einer Krankenversicherung, welche die Aufwendungen für medizinisch notwendige Behandlungen bei akuten Krankheiten erstattet</w:t>
      </w:r>
    </w:p>
    <w:p w:rsidR="00083C8F" w:rsidRPr="00544821" w:rsidRDefault="00083C8F" w:rsidP="00083C8F">
      <w:pPr>
        <w:jc w:val="both"/>
        <w:rPr>
          <w:sz w:val="22"/>
          <w:szCs w:val="22"/>
        </w:rPr>
      </w:pPr>
    </w:p>
    <w:p w:rsidR="00083C8F" w:rsidRPr="00544821" w:rsidRDefault="00083C8F" w:rsidP="00083C8F">
      <w:pPr>
        <w:pStyle w:val="Textkrper"/>
        <w:rPr>
          <w:sz w:val="22"/>
          <w:szCs w:val="22"/>
        </w:rPr>
      </w:pPr>
      <w:r w:rsidRPr="00544821">
        <w:rPr>
          <w:sz w:val="22"/>
          <w:szCs w:val="22"/>
        </w:rPr>
        <w:t>Die Kosten für die An- und Abreise von und nach Deutschland sol</w:t>
      </w:r>
      <w:r w:rsidR="00DA4AD9" w:rsidRPr="00544821">
        <w:rPr>
          <w:sz w:val="22"/>
          <w:szCs w:val="22"/>
        </w:rPr>
        <w:t>len nach internationalen Gepflo</w:t>
      </w:r>
      <w:r w:rsidRPr="00544821">
        <w:rPr>
          <w:sz w:val="22"/>
          <w:szCs w:val="22"/>
        </w:rPr>
        <w:t>genheiten von den Teilnehmern selbst getragen werden.</w:t>
      </w:r>
    </w:p>
    <w:p w:rsidR="00083C8F" w:rsidRPr="00544821" w:rsidRDefault="00083C8F" w:rsidP="00083C8F">
      <w:pPr>
        <w:jc w:val="both"/>
        <w:rPr>
          <w:sz w:val="22"/>
          <w:szCs w:val="22"/>
        </w:rPr>
      </w:pPr>
    </w:p>
    <w:p w:rsidR="00083C8F" w:rsidRPr="007B6CD8" w:rsidRDefault="00083C8F" w:rsidP="00083C8F">
      <w:pPr>
        <w:pStyle w:val="Textkrper3"/>
        <w:spacing w:line="240" w:lineRule="auto"/>
        <w:rPr>
          <w:szCs w:val="22"/>
        </w:rPr>
      </w:pPr>
      <w:r w:rsidRPr="00544821">
        <w:rPr>
          <w:szCs w:val="22"/>
        </w:rPr>
        <w:t xml:space="preserve">Pro Partnerland </w:t>
      </w:r>
      <w:r w:rsidR="003569FC" w:rsidRPr="00544821">
        <w:rPr>
          <w:szCs w:val="22"/>
        </w:rPr>
        <w:t>ist ein Teilnehmer</w:t>
      </w:r>
      <w:r w:rsidRPr="00544821">
        <w:rPr>
          <w:szCs w:val="22"/>
        </w:rPr>
        <w:t xml:space="preserve"> </w:t>
      </w:r>
      <w:r w:rsidR="003569FC" w:rsidRPr="00544821">
        <w:rPr>
          <w:szCs w:val="22"/>
        </w:rPr>
        <w:t>vorgesehen, falls im Programm freie Plätze zur Verfügung stehen sollten, kann gegebenenfalls eine zweite Person aus dem betreffenden Land teilnehmen</w:t>
      </w:r>
      <w:r w:rsidRPr="00544821">
        <w:rPr>
          <w:szCs w:val="22"/>
        </w:rPr>
        <w:t>.</w:t>
      </w:r>
      <w:bookmarkStart w:id="11" w:name="_GoBack"/>
      <w:bookmarkEnd w:id="11"/>
      <w:r w:rsidRPr="007B6CD8">
        <w:rPr>
          <w:szCs w:val="22"/>
        </w:rPr>
        <w:t xml:space="preserve"> </w:t>
      </w:r>
    </w:p>
    <w:p w:rsidR="00083C8F" w:rsidRPr="007B6CD8" w:rsidRDefault="00083C8F" w:rsidP="00083C8F">
      <w:pPr>
        <w:jc w:val="both"/>
        <w:rPr>
          <w:sz w:val="22"/>
          <w:szCs w:val="22"/>
        </w:rPr>
      </w:pPr>
    </w:p>
    <w:p w:rsidR="00763BD3" w:rsidRPr="00083C8F" w:rsidRDefault="00083C8F" w:rsidP="00083C8F">
      <w:pPr>
        <w:pStyle w:val="Textkrper3"/>
        <w:spacing w:line="240" w:lineRule="auto"/>
        <w:rPr>
          <w:szCs w:val="22"/>
        </w:rPr>
      </w:pPr>
      <w:r w:rsidRPr="007B6CD8">
        <w:rPr>
          <w:szCs w:val="22"/>
        </w:rPr>
        <w:t xml:space="preserve">Für eventuelle Rückfragen steht Ihnen Frau Vitzthum (Tel.: ++49 / 228 / 9555 – 120, email: </w:t>
      </w:r>
      <w:hyperlink r:id="rId8" w:history="1">
        <w:r w:rsidRPr="007B6CD8">
          <w:rPr>
            <w:rStyle w:val="Hyperlink"/>
            <w:szCs w:val="22"/>
          </w:rPr>
          <w:t>vitzthum@irz.de</w:t>
        </w:r>
      </w:hyperlink>
      <w:r>
        <w:rPr>
          <w:szCs w:val="22"/>
        </w:rPr>
        <w:t xml:space="preserve"> ) gerne zur Ver</w:t>
      </w:r>
      <w:r w:rsidRPr="007B6CD8">
        <w:rPr>
          <w:szCs w:val="22"/>
        </w:rPr>
        <w:t>fügung.</w:t>
      </w:r>
    </w:p>
    <w:sectPr w:rsidR="00763BD3" w:rsidRPr="00083C8F" w:rsidSect="00763BD3">
      <w:headerReference w:type="default" r:id="rId9"/>
      <w:footerReference w:type="default" r:id="rId10"/>
      <w:footerReference w:type="first" r:id="rId11"/>
      <w:type w:val="continuous"/>
      <w:pgSz w:w="11906" w:h="16838"/>
      <w:pgMar w:top="851" w:right="1418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D34" w:rsidRDefault="003A3D34" w:rsidP="00C5628F">
      <w:r>
        <w:separator/>
      </w:r>
    </w:p>
  </w:endnote>
  <w:endnote w:type="continuationSeparator" w:id="0">
    <w:p w:rsidR="003A3D34" w:rsidRDefault="003A3D34" w:rsidP="00C5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7A4EB7">
    <w:pPr>
      <w:pStyle w:val="Fuzeile"/>
      <w:jc w:val="right"/>
    </w:pPr>
    <w:r>
      <w:rPr>
        <w:rStyle w:val="Seitenzahl"/>
        <w:sz w:val="20"/>
      </w:rPr>
      <w:fldChar w:fldCharType="begin"/>
    </w:r>
    <w:r w:rsidR="001009EF"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083C8F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DA4AD9">
    <w:pPr>
      <w:pStyle w:val="Fuzeile"/>
      <w:jc w:val="right"/>
    </w:pPr>
    <w:r w:rsidRPr="00C93A0F">
      <w:rPr>
        <w:noProof/>
      </w:rPr>
      <w:drawing>
        <wp:inline distT="0" distB="0" distL="0" distR="0">
          <wp:extent cx="5762625" cy="323850"/>
          <wp:effectExtent l="0" t="0" r="9525" b="0"/>
          <wp:docPr id="2" name="Bild 5" descr="Fuß_D_blau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Fuß_D_blau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D34" w:rsidRDefault="003A3D34" w:rsidP="00C5628F">
      <w:r>
        <w:separator/>
      </w:r>
    </w:p>
  </w:footnote>
  <w:footnote w:type="continuationSeparator" w:id="0">
    <w:p w:rsidR="003A3D34" w:rsidRDefault="003A3D34" w:rsidP="00C56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1009EF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B7"/>
    <w:rsid w:val="00041502"/>
    <w:rsid w:val="00083C8F"/>
    <w:rsid w:val="001009EF"/>
    <w:rsid w:val="001019C9"/>
    <w:rsid w:val="00181070"/>
    <w:rsid w:val="00201EF0"/>
    <w:rsid w:val="002E774F"/>
    <w:rsid w:val="003569FC"/>
    <w:rsid w:val="003A3D34"/>
    <w:rsid w:val="003D27C5"/>
    <w:rsid w:val="004F79C1"/>
    <w:rsid w:val="00544821"/>
    <w:rsid w:val="00590F76"/>
    <w:rsid w:val="005C7845"/>
    <w:rsid w:val="00763BD3"/>
    <w:rsid w:val="00794A29"/>
    <w:rsid w:val="007A4EB7"/>
    <w:rsid w:val="007D25BB"/>
    <w:rsid w:val="00805170"/>
    <w:rsid w:val="008E4FDE"/>
    <w:rsid w:val="009B299D"/>
    <w:rsid w:val="00A21256"/>
    <w:rsid w:val="00B87B19"/>
    <w:rsid w:val="00C5628F"/>
    <w:rsid w:val="00DA4AD9"/>
    <w:rsid w:val="00DC4510"/>
    <w:rsid w:val="00DD71A1"/>
    <w:rsid w:val="00E125AC"/>
    <w:rsid w:val="00E270FA"/>
    <w:rsid w:val="00EB047F"/>
    <w:rsid w:val="00FA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08302F7-D6E2-4A57-8F9B-A71CDEDC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25AC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125AC"/>
    <w:pPr>
      <w:keepNext/>
      <w:spacing w:after="60"/>
      <w:outlineLvl w:val="0"/>
    </w:pPr>
    <w:rPr>
      <w:b/>
      <w:kern w:val="28"/>
      <w:u w:val="single"/>
    </w:rPr>
  </w:style>
  <w:style w:type="paragraph" w:styleId="berschrift2">
    <w:name w:val="heading 2"/>
    <w:basedOn w:val="Standard"/>
    <w:next w:val="Standard"/>
    <w:qFormat/>
    <w:rsid w:val="00E125AC"/>
    <w:pPr>
      <w:keepNext/>
      <w:spacing w:after="60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rsid w:val="00E125AC"/>
    <w:pPr>
      <w:keepNext/>
      <w:spacing w:after="60"/>
      <w:outlineLvl w:val="2"/>
    </w:pPr>
    <w:rPr>
      <w:b/>
      <w:u w:val="single"/>
    </w:rPr>
  </w:style>
  <w:style w:type="paragraph" w:styleId="berschrift4">
    <w:name w:val="heading 4"/>
    <w:basedOn w:val="Standard"/>
    <w:next w:val="Standard"/>
    <w:qFormat/>
    <w:rsid w:val="00E125AC"/>
    <w:pPr>
      <w:keepNext/>
      <w:spacing w:after="60"/>
      <w:outlineLvl w:val="3"/>
    </w:pPr>
    <w:rPr>
      <w:b/>
      <w:u w:val="single"/>
    </w:rPr>
  </w:style>
  <w:style w:type="paragraph" w:styleId="berschrift5">
    <w:name w:val="heading 5"/>
    <w:basedOn w:val="Standard"/>
    <w:next w:val="Standard"/>
    <w:qFormat/>
    <w:rsid w:val="00E125AC"/>
    <w:pPr>
      <w:spacing w:after="60"/>
      <w:outlineLvl w:val="4"/>
    </w:pPr>
    <w:rPr>
      <w:b/>
      <w:u w:val="single"/>
    </w:rPr>
  </w:style>
  <w:style w:type="paragraph" w:styleId="berschrift6">
    <w:name w:val="heading 6"/>
    <w:basedOn w:val="Standard"/>
    <w:next w:val="Standard"/>
    <w:qFormat/>
    <w:rsid w:val="00E125AC"/>
    <w:pPr>
      <w:keepNext/>
      <w:outlineLvl w:val="5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125AC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rsid w:val="00E125A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E125AC"/>
  </w:style>
  <w:style w:type="character" w:styleId="Hyperlink">
    <w:name w:val="Hyperlink"/>
    <w:basedOn w:val="Absatz-Standardschriftart"/>
    <w:rsid w:val="00E125AC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125AC"/>
    <w:pPr>
      <w:ind w:left="13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A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A29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7D25BB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7D25BB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rsid w:val="007D25BB"/>
    <w:pPr>
      <w:spacing w:line="360" w:lineRule="auto"/>
      <w:jc w:val="both"/>
    </w:pPr>
    <w:rPr>
      <w:sz w:val="22"/>
    </w:rPr>
  </w:style>
  <w:style w:type="character" w:customStyle="1" w:styleId="Textkrper3Zchn">
    <w:name w:val="Textkörper 3 Zchn"/>
    <w:basedOn w:val="Absatz-Standardschriftart"/>
    <w:link w:val="Textkrper3"/>
    <w:rsid w:val="007D25B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zthum@irz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rz-serd-03\daten\Interne%20Informationen\PC-Vorlagen\Briefvorlage_Bo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94AD5-43BC-47BC-AB26-D1D9A5EA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Briefvorlage_Bonn</Template>
  <TotalTime>0</TotalTime>
  <Pages>1</Pages>
  <Words>316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per eMail</vt:lpstr>
    </vt:vector>
  </TitlesOfParts>
  <Company>IRZ-Stiftung, Bonn</Company>
  <LinksUpToDate>false</LinksUpToDate>
  <CharactersWithSpaces>3531</CharactersWithSpaces>
  <SharedDoc>false</SharedDoc>
  <HLinks>
    <vt:vector size="6" baseType="variant">
      <vt:variant>
        <vt:i4>1572907</vt:i4>
      </vt:variant>
      <vt:variant>
        <vt:i4>33</vt:i4>
      </vt:variant>
      <vt:variant>
        <vt:i4>0</vt:i4>
      </vt:variant>
      <vt:variant>
        <vt:i4>5</vt:i4>
      </vt:variant>
      <vt:variant>
        <vt:lpwstr>mailto:vitzthum@irz.de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per eMail</dc:title>
  <dc:subject/>
  <dc:creator>Brigitte Liebermann</dc:creator>
  <cp:keywords>Brief, eMail, Vorlage</cp:keywords>
  <dc:description>Erstellt am 9. Sept. 2002</dc:description>
  <cp:lastModifiedBy>Liebermann Brigitte</cp:lastModifiedBy>
  <cp:revision>3</cp:revision>
  <cp:lastPrinted>2002-09-10T07:26:00Z</cp:lastPrinted>
  <dcterms:created xsi:type="dcterms:W3CDTF">2014-04-03T12:14:00Z</dcterms:created>
  <dcterms:modified xsi:type="dcterms:W3CDTF">2014-04-03T12:19:00Z</dcterms:modified>
  <cp:category>Vorlagen</cp:category>
</cp:coreProperties>
</file>